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BA8" w:rsidRDefault="00394BA8">
      <w:r w:rsidRPr="00BB4F2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4pt;height:657pt;visibility:visible">
            <v:imagedata r:id="rId4" o:title=""/>
          </v:shape>
        </w:pict>
      </w:r>
    </w:p>
    <w:p w:rsidR="00394BA8" w:rsidRDefault="00394BA8"/>
    <w:p w:rsidR="00394BA8" w:rsidRDefault="00394BA8"/>
    <w:p w:rsidR="00394BA8" w:rsidRDefault="00394BA8">
      <w:r w:rsidRPr="00BB4F23">
        <w:rPr>
          <w:noProof/>
          <w:lang w:eastAsia="ru-RU"/>
        </w:rPr>
        <w:pict>
          <v:shape id="Рисунок 2" o:spid="_x0000_i1026" type="#_x0000_t75" style="width:464.4pt;height:657pt;visibility:visible">
            <v:imagedata r:id="rId5" o:title=""/>
          </v:shape>
        </w:pict>
      </w:r>
    </w:p>
    <w:p w:rsidR="00394BA8" w:rsidRDefault="00394BA8"/>
    <w:p w:rsidR="00394BA8" w:rsidRDefault="00394BA8"/>
    <w:p w:rsidR="00394BA8" w:rsidRDefault="00394BA8"/>
    <w:p w:rsidR="00394BA8" w:rsidRDefault="00394BA8">
      <w:r w:rsidRPr="00BB4F23">
        <w:rPr>
          <w:noProof/>
          <w:lang w:eastAsia="ru-RU"/>
        </w:rPr>
        <w:pict>
          <v:shape id="Рисунок 3" o:spid="_x0000_i1027" type="#_x0000_t75" style="width:464.4pt;height:657pt;visibility:visible">
            <v:imagedata r:id="rId6" o:title=""/>
          </v:shape>
        </w:pict>
      </w:r>
    </w:p>
    <w:p w:rsidR="00394BA8" w:rsidRDefault="00394BA8"/>
    <w:p w:rsidR="00394BA8" w:rsidRDefault="00394BA8"/>
    <w:p w:rsidR="00394BA8" w:rsidRDefault="00394BA8">
      <w:r w:rsidRPr="00BB4F23">
        <w:rPr>
          <w:noProof/>
          <w:lang w:eastAsia="ru-RU"/>
        </w:rPr>
        <w:pict>
          <v:shape id="Рисунок 4" o:spid="_x0000_i1028" type="#_x0000_t75" style="width:464.4pt;height:657pt;visibility:visible">
            <v:imagedata r:id="rId7" o:title=""/>
          </v:shape>
        </w:pict>
      </w:r>
    </w:p>
    <w:p w:rsidR="00394BA8" w:rsidRDefault="00394BA8"/>
    <w:p w:rsidR="00394BA8" w:rsidRDefault="00394BA8"/>
    <w:p w:rsidR="00394BA8" w:rsidRDefault="00394BA8">
      <w:r w:rsidRPr="00BB4F23">
        <w:rPr>
          <w:noProof/>
          <w:lang w:eastAsia="ru-RU"/>
        </w:rPr>
        <w:pict>
          <v:shape id="Рисунок 5" o:spid="_x0000_i1029" type="#_x0000_t75" style="width:467.4pt;height:661.2pt;visibility:visible">
            <v:imagedata r:id="rId8" o:title=""/>
          </v:shape>
        </w:pict>
      </w:r>
      <w:bookmarkStart w:id="0" w:name="_GoBack"/>
      <w:bookmarkEnd w:id="0"/>
    </w:p>
    <w:sectPr w:rsidR="00394BA8" w:rsidSect="00640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D41"/>
    <w:rsid w:val="00394BA8"/>
    <w:rsid w:val="00640B29"/>
    <w:rsid w:val="00974575"/>
    <w:rsid w:val="00A6514C"/>
    <w:rsid w:val="00AE5413"/>
    <w:rsid w:val="00BB4F23"/>
    <w:rsid w:val="00C64D41"/>
    <w:rsid w:val="00EC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B2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6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4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5</Pages>
  <Words>2</Words>
  <Characters>17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Неля</cp:lastModifiedBy>
  <cp:revision>2</cp:revision>
  <cp:lastPrinted>2015-10-29T12:35:00Z</cp:lastPrinted>
  <dcterms:created xsi:type="dcterms:W3CDTF">2015-10-29T12:39:00Z</dcterms:created>
  <dcterms:modified xsi:type="dcterms:W3CDTF">2015-10-29T12:39:00Z</dcterms:modified>
</cp:coreProperties>
</file>